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B2B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VROMOS.COM.LTD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  <w:t>Date:12.03.2012</w:t>
      </w:r>
    </w:p>
    <w:p w:rsidR="00AD2B2B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AD2B2B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AD2B2B" w:rsidRPr="0043481A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43481A">
        <w:rPr>
          <w:rFonts w:ascii="Arial" w:hAnsi="Arial" w:cs="Arial"/>
          <w:sz w:val="18"/>
          <w:szCs w:val="18"/>
        </w:rPr>
        <w:t>Honda TRX350FM</w:t>
      </w:r>
    </w:p>
    <w:p w:rsidR="00AD2B2B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</w:p>
    <w:p w:rsidR="00AD2B2B" w:rsidRPr="005834DD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</w:rPr>
        <w:t>06430HN0A 20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SHOE SET,BRAKE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1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>47 - eur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</w:p>
    <w:p w:rsidR="00AD2B2B" w:rsidRPr="005834DD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</w:rPr>
        <w:t>06450HN5671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SHOE SET,BRAKE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2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>25 - eur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</w:p>
    <w:p w:rsidR="00AD2B2B" w:rsidRPr="005834DD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</w:rPr>
        <w:t>17254HN5670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ELEMENT,AIR/C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1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>31 - eur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</w:p>
    <w:p w:rsidR="00AD2B2B" w:rsidRPr="005834DD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</w:rPr>
        <w:t>18291M N4920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GASKET,EX.PIPE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1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>3 - eur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</w:p>
    <w:p w:rsidR="00AD2B2B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22810HM 7700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HEFBOOM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>1</w:t>
      </w:r>
      <w:r>
        <w:rPr>
          <w:rFonts w:ascii="Arial" w:hAnsi="Arial" w:cs="Arial"/>
          <w:sz w:val="18"/>
          <w:szCs w:val="18"/>
          <w:lang w:val="en-US"/>
        </w:rPr>
        <w:tab/>
        <w:t xml:space="preserve"> 32 - eur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</w:p>
    <w:p w:rsidR="00AD2B2B" w:rsidRPr="001E2479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</w:rPr>
        <w:t>24670HN5670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ARM COMP,SUB GEAR </w:t>
      </w:r>
      <w:r>
        <w:rPr>
          <w:rFonts w:ascii="Arial" w:hAnsi="Arial" w:cs="Arial"/>
          <w:sz w:val="18"/>
          <w:szCs w:val="18"/>
          <w:lang w:val="en-US"/>
        </w:rPr>
        <w:t xml:space="preserve">  </w:t>
      </w:r>
      <w:r>
        <w:rPr>
          <w:rFonts w:ascii="Arial" w:hAnsi="Arial" w:cs="Arial"/>
          <w:sz w:val="18"/>
          <w:szCs w:val="18"/>
        </w:rPr>
        <w:t>1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>15 - eur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</w:p>
    <w:p w:rsidR="00AD2B2B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</w:rPr>
        <w:t>61868HN5M50ZA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MUDGUARD L F*NH1*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1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>22 - eur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</w:rPr>
        <w:t xml:space="preserve"> </w:t>
      </w:r>
    </w:p>
    <w:p w:rsidR="00AD2B2B" w:rsidRDefault="00AD2B2B" w:rsidP="001E24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bg-BG"/>
        </w:rPr>
      </w:pPr>
    </w:p>
    <w:p w:rsidR="00AD2B2B" w:rsidRPr="001E2479" w:rsidRDefault="00AD2B2B" w:rsidP="001E24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20"/>
          <w:szCs w:val="20"/>
          <w:lang w:eastAsia="bg-BG"/>
        </w:rPr>
      </w:pPr>
      <w:r w:rsidRPr="001E2479">
        <w:rPr>
          <w:rFonts w:ascii="Courier New" w:hAnsi="Courier New" w:cs="Courier New"/>
          <w:sz w:val="20"/>
          <w:szCs w:val="20"/>
          <w:lang w:eastAsia="bg-BG"/>
        </w:rPr>
        <w:t>Part</w:t>
      </w:r>
      <w:r>
        <w:rPr>
          <w:rFonts w:ascii="Courier New" w:hAnsi="Courier New" w:cs="Courier New"/>
          <w:sz w:val="20"/>
          <w:szCs w:val="20"/>
          <w:lang w:val="en-US" w:eastAsia="bg-BG"/>
        </w:rPr>
        <w:t xml:space="preserve"> </w:t>
      </w:r>
      <w:r w:rsidRPr="001E2479">
        <w:rPr>
          <w:rFonts w:ascii="Courier New" w:hAnsi="Courier New" w:cs="Courier New"/>
          <w:sz w:val="20"/>
          <w:szCs w:val="20"/>
          <w:lang w:eastAsia="bg-BG"/>
        </w:rPr>
        <w:t>number 90663-HC4-900</w:t>
      </w:r>
      <w:r>
        <w:rPr>
          <w:rFonts w:ascii="Courier New" w:hAnsi="Courier New" w:cs="Courier New"/>
          <w:sz w:val="20"/>
          <w:szCs w:val="20"/>
          <w:lang w:val="en-US" w:eastAsia="bg-BG"/>
        </w:rPr>
        <w:t xml:space="preserve"> не го познава програмата този номер</w:t>
      </w:r>
      <w:r w:rsidRPr="001E2479">
        <w:rPr>
          <w:rFonts w:ascii="Courier New" w:hAnsi="Courier New" w:cs="Courier New"/>
          <w:sz w:val="20"/>
          <w:szCs w:val="20"/>
          <w:lang w:eastAsia="bg-BG"/>
        </w:rPr>
        <w:t xml:space="preserve"> </w:t>
      </w:r>
    </w:p>
    <w:p w:rsidR="00AD2B2B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</w:p>
    <w:p w:rsidR="00AD2B2B" w:rsidRPr="001E2479" w:rsidRDefault="00AD2B2B" w:rsidP="005834D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Тези цени са с ддс</w:t>
      </w:r>
    </w:p>
    <w:sectPr w:rsidR="00AD2B2B" w:rsidRPr="001E2479" w:rsidSect="00162B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34DD"/>
    <w:rsid w:val="00162BF6"/>
    <w:rsid w:val="001E2479"/>
    <w:rsid w:val="0043481A"/>
    <w:rsid w:val="005834DD"/>
    <w:rsid w:val="005E6981"/>
    <w:rsid w:val="007D653C"/>
    <w:rsid w:val="00AC7962"/>
    <w:rsid w:val="00AD2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BF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rsid w:val="001E24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E2479"/>
    <w:rPr>
      <w:rFonts w:ascii="Courier New" w:hAnsi="Courier New" w:cs="Courier New"/>
      <w:sz w:val="20"/>
      <w:szCs w:val="20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170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67</Words>
  <Characters>388</Characters>
  <Application>Microsoft Office Outlook</Application>
  <DocSecurity>0</DocSecurity>
  <Lines>0</Lines>
  <Paragraphs>0</Paragraphs>
  <ScaleCrop>false</ScaleCrop>
  <Company>DreamLair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VROMOS</dc:title>
  <dc:subject/>
  <dc:creator>Zlatin Nedelchev</dc:creator>
  <cp:keywords/>
  <dc:description/>
  <cp:lastModifiedBy>Petyo &amp; Ani</cp:lastModifiedBy>
  <cp:revision>2</cp:revision>
  <dcterms:created xsi:type="dcterms:W3CDTF">2012-03-13T08:00:00Z</dcterms:created>
  <dcterms:modified xsi:type="dcterms:W3CDTF">2012-03-13T08:00:00Z</dcterms:modified>
</cp:coreProperties>
</file>